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F185" w14:textId="595C3A88" w:rsidR="00F72CE7" w:rsidRDefault="005325F0" w:rsidP="00F72CE7">
      <w:pPr>
        <w:jc w:val="center"/>
        <w:rPr>
          <w:lang w:bidi="fr-FR"/>
        </w:rPr>
      </w:pPr>
      <w:r>
        <w:rPr>
          <w:noProof/>
          <w:lang w:bidi="fr-FR"/>
        </w:rPr>
        <w:drawing>
          <wp:anchor distT="0" distB="0" distL="114300" distR="114300" simplePos="0" relativeHeight="251658240" behindDoc="1" locked="0" layoutInCell="1" allowOverlap="1" wp14:anchorId="51453313" wp14:editId="0155B75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Image 18" descr="arrière-plan coloré avec plu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arrière-plan coloré avec plume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fr-FR"/>
        </w:rPr>
        <w:tab/>
      </w:r>
    </w:p>
    <w:p w14:paraId="54427718" w14:textId="78DE845F" w:rsidR="00F72CE7" w:rsidRDefault="00F72CE7" w:rsidP="00F72CE7">
      <w:pPr>
        <w:jc w:val="center"/>
        <w:rPr>
          <w:lang w:bidi="fr-FR"/>
        </w:rPr>
      </w:pPr>
    </w:p>
    <w:p w14:paraId="66BB59F8" w14:textId="6C73B8D1" w:rsidR="00F72CE7" w:rsidRDefault="00F72CE7" w:rsidP="00F72CE7">
      <w:pPr>
        <w:jc w:val="center"/>
        <w:rPr>
          <w:lang w:bidi="fr-FR"/>
        </w:rPr>
      </w:pPr>
    </w:p>
    <w:p w14:paraId="4CA69773" w14:textId="45B4B0C7" w:rsidR="00F72CE7" w:rsidRDefault="00755657" w:rsidP="00F72CE7">
      <w:pPr>
        <w:jc w:val="center"/>
        <w:rPr>
          <w:lang w:bidi="fr-FR"/>
        </w:rPr>
      </w:pPr>
      <w:r w:rsidRPr="00B17F7A">
        <w:rPr>
          <w:rFonts w:ascii="Arial" w:hAnsi="Arial" w:cs="Arial"/>
        </w:rPr>
        <w:drawing>
          <wp:anchor distT="0" distB="0" distL="114300" distR="114300" simplePos="0" relativeHeight="251675648" behindDoc="0" locked="0" layoutInCell="1" allowOverlap="1" wp14:anchorId="7E5D107F" wp14:editId="41954510">
            <wp:simplePos x="0" y="0"/>
            <wp:positionH relativeFrom="margin">
              <wp:posOffset>3315335</wp:posOffset>
            </wp:positionH>
            <wp:positionV relativeFrom="paragraph">
              <wp:posOffset>135752</wp:posOffset>
            </wp:positionV>
            <wp:extent cx="691763" cy="790586"/>
            <wp:effectExtent l="0" t="0" r="0" b="0"/>
            <wp:wrapNone/>
            <wp:docPr id="13680433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433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1763" cy="790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29738" w14:textId="5B0E1125" w:rsidR="00F72CE7" w:rsidRDefault="00F72CE7" w:rsidP="00F72CE7">
      <w:pPr>
        <w:jc w:val="center"/>
        <w:rPr>
          <w:lang w:bidi="fr-FR"/>
        </w:rPr>
      </w:pPr>
    </w:p>
    <w:p w14:paraId="42DBA1E9" w14:textId="1693CC35" w:rsidR="00F72CE7" w:rsidRDefault="00F72CE7" w:rsidP="00F72CE7">
      <w:pPr>
        <w:jc w:val="center"/>
        <w:rPr>
          <w:lang w:bidi="fr-FR"/>
        </w:rPr>
      </w:pPr>
    </w:p>
    <w:p w14:paraId="5844482C" w14:textId="469A214A" w:rsidR="00F72CE7" w:rsidRDefault="00F72CE7" w:rsidP="00F72CE7">
      <w:pPr>
        <w:jc w:val="center"/>
        <w:rPr>
          <w:lang w:bidi="fr-FR"/>
        </w:rPr>
      </w:pPr>
    </w:p>
    <w:p w14:paraId="21B746DA" w14:textId="77777777" w:rsidR="00755657" w:rsidRDefault="00F72CE7" w:rsidP="00F72CE7">
      <w:pPr>
        <w:ind w:left="567" w:right="566"/>
        <w:jc w:val="center"/>
        <w:rPr>
          <w:rFonts w:ascii="Arial Black" w:hAnsi="Arial Black"/>
          <w:sz w:val="36"/>
          <w:szCs w:val="36"/>
        </w:rPr>
      </w:pPr>
      <w:r w:rsidRPr="00F72CE7">
        <w:rPr>
          <w:rFonts w:ascii="Arial Black" w:hAnsi="Arial Black"/>
          <w:sz w:val="36"/>
          <w:szCs w:val="36"/>
        </w:rPr>
        <w:t>Tu es créatif, tu as envie de contribuer à la préservation de notre planète</w:t>
      </w:r>
      <w:r w:rsidR="00755657">
        <w:rPr>
          <w:rFonts w:ascii="Arial Black" w:hAnsi="Arial Black"/>
          <w:sz w:val="36"/>
          <w:szCs w:val="36"/>
        </w:rPr>
        <w:t>, de rendre ce collège plus vert</w:t>
      </w:r>
      <w:r w:rsidRPr="00F72CE7">
        <w:rPr>
          <w:rFonts w:ascii="Arial Black" w:hAnsi="Arial Black"/>
          <w:sz w:val="36"/>
          <w:szCs w:val="36"/>
        </w:rPr>
        <w:t xml:space="preserve"> ? </w:t>
      </w:r>
    </w:p>
    <w:p w14:paraId="6C0C3F36" w14:textId="4044928F" w:rsidR="00F72CE7" w:rsidRPr="00F72CE7" w:rsidRDefault="00F72CE7" w:rsidP="00F72CE7">
      <w:pPr>
        <w:ind w:left="567" w:right="566"/>
        <w:jc w:val="center"/>
        <w:rPr>
          <w:rFonts w:ascii="Arial Black" w:hAnsi="Arial Black"/>
          <w:sz w:val="36"/>
          <w:szCs w:val="36"/>
        </w:rPr>
      </w:pPr>
      <w:r w:rsidRPr="00F72CE7">
        <w:rPr>
          <w:rFonts w:ascii="Arial Black" w:hAnsi="Arial Black"/>
          <w:sz w:val="36"/>
          <w:szCs w:val="36"/>
        </w:rPr>
        <w:t>Le club EDD (Education au Développement Durable) est fait pour toi !</w:t>
      </w:r>
    </w:p>
    <w:p w14:paraId="2CE1F13B" w14:textId="5E9030E6" w:rsidR="00F72CE7" w:rsidRPr="004C67B1" w:rsidRDefault="006516B2" w:rsidP="00F72CE7">
      <w:pPr>
        <w:jc w:val="center"/>
        <w:rPr>
          <w:rFonts w:ascii="Arial Black" w:hAnsi="Arial Black"/>
          <w:noProof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4C8FBBA" wp14:editId="0808A28D">
            <wp:simplePos x="0" y="0"/>
            <wp:positionH relativeFrom="column">
              <wp:posOffset>5018736</wp:posOffset>
            </wp:positionH>
            <wp:positionV relativeFrom="paragraph">
              <wp:posOffset>292100</wp:posOffset>
            </wp:positionV>
            <wp:extent cx="723265" cy="782955"/>
            <wp:effectExtent l="0" t="0" r="635" b="0"/>
            <wp:wrapNone/>
            <wp:docPr id="1016520978" name="Image 1" descr="Ce petit hérisson est réalisé avec un vieux livre , pliez soigneusement le  haut des page… | Искусство складывания книжных страниц, Книжные страницы,  Детские поде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e petit hérisson est réalisé avec un vieux livre , pliez soigneusement le  haut des page… | Искусство складывания книжных страниц, Книжные страницы,  Детские подел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64" b="8531"/>
                    <a:stretch/>
                  </pic:blipFill>
                  <pic:spPr bwMode="auto">
                    <a:xfrm>
                      <a:off x="0" y="0"/>
                      <a:ext cx="723265" cy="7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55CEE99A" wp14:editId="67B08A30">
            <wp:simplePos x="0" y="0"/>
            <wp:positionH relativeFrom="column">
              <wp:posOffset>5807268</wp:posOffset>
            </wp:positionH>
            <wp:positionV relativeFrom="paragraph">
              <wp:posOffset>255877</wp:posOffset>
            </wp:positionV>
            <wp:extent cx="675640" cy="841375"/>
            <wp:effectExtent l="0" t="0" r="0" b="0"/>
            <wp:wrapNone/>
            <wp:docPr id="502186077" name="Image 3" descr="Guide des vins E.Leclerc Occitanie sélection 2023/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uide des vins E.Leclerc Occitanie sélection 2023/20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9" t="6495" r="23951" b="4485"/>
                    <a:stretch/>
                  </pic:blipFill>
                  <pic:spPr bwMode="auto">
                    <a:xfrm>
                      <a:off x="0" y="0"/>
                      <a:ext cx="675640" cy="84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CE7" w:rsidRPr="004C67B1">
        <w:rPr>
          <w:rFonts w:ascii="Arial Black" w:hAnsi="Arial Black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9F5FA6" wp14:editId="1E2FBE1C">
                <wp:simplePos x="0" y="0"/>
                <wp:positionH relativeFrom="column">
                  <wp:posOffset>842204</wp:posOffset>
                </wp:positionH>
                <wp:positionV relativeFrom="paragraph">
                  <wp:posOffset>284507</wp:posOffset>
                </wp:positionV>
                <wp:extent cx="1892411" cy="707666"/>
                <wp:effectExtent l="0" t="0" r="12700" b="16510"/>
                <wp:wrapNone/>
                <wp:docPr id="51911175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411" cy="7076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6B0696" w14:textId="77777777" w:rsidR="00F72CE7" w:rsidRPr="004C67B1" w:rsidRDefault="00F72CE7" w:rsidP="00F72CE7">
                            <w:pPr>
                              <w:jc w:val="center"/>
                              <w:rPr>
                                <w:rFonts w:ascii="Bahnschrift SemiBold" w:hAnsi="Bahnschrift SemiBold"/>
                              </w:rPr>
                            </w:pPr>
                            <w:r w:rsidRPr="004C67B1">
                              <w:rPr>
                                <w:rFonts w:ascii="Bahnschrift SemiBold" w:hAnsi="Bahnschrift SemiBold"/>
                              </w:rPr>
                              <w:t>Collecter les bouchons en plastique pour aider</w:t>
                            </w:r>
                            <w:r>
                              <w:rPr>
                                <w:rFonts w:ascii="Bahnschrift SemiBold" w:hAnsi="Bahnschrift SemiBold"/>
                              </w:rPr>
                              <w:t xml:space="preserve"> des associations. </w:t>
                            </w:r>
                          </w:p>
                          <w:p w14:paraId="12E88C1D" w14:textId="77777777" w:rsidR="00F72CE7" w:rsidRDefault="00F72CE7" w:rsidP="00F72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9F5FA6" id="Rectangle 6" o:spid="_x0000_s1026" style="position:absolute;left:0;text-align:left;margin-left:66.3pt;margin-top:22.4pt;width:149pt;height:55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" fillcolor="#d7d3e6 [664]" strokecolor="#262140 [3200]" strokeweight="1pt">
                <v:textbox>
                  <w:txbxContent>
                    <w:p w14:paraId="466B0696" w14:textId="77777777" w:rsidR="00F72CE7" w:rsidRPr="004C67B1" w:rsidRDefault="00F72CE7" w:rsidP="00F72CE7">
                      <w:pPr>
                        <w:jc w:val="center"/>
                        <w:rPr>
                          <w:rFonts w:ascii="Bahnschrift SemiBold" w:hAnsi="Bahnschrift SemiBold"/>
                        </w:rPr>
                      </w:pPr>
                      <w:r w:rsidRPr="004C67B1">
                        <w:rPr>
                          <w:rFonts w:ascii="Bahnschrift SemiBold" w:hAnsi="Bahnschrift SemiBold"/>
                        </w:rPr>
                        <w:t>Collecter les bouchons en plastique pour aider</w:t>
                      </w:r>
                      <w:r>
                        <w:rPr>
                          <w:rFonts w:ascii="Bahnschrift SemiBold" w:hAnsi="Bahnschrift SemiBold"/>
                        </w:rPr>
                        <w:t xml:space="preserve"> des associations. </w:t>
                      </w:r>
                    </w:p>
                    <w:p w14:paraId="12E88C1D" w14:textId="77777777" w:rsidR="00F72CE7" w:rsidRDefault="00F72CE7" w:rsidP="00F72CE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2F02C96" w14:textId="5708B305" w:rsidR="00F72CE7" w:rsidRDefault="00A03CAD" w:rsidP="00F72CE7">
      <w:pPr>
        <w:rPr>
          <w:noProof/>
        </w:rPr>
      </w:pPr>
      <w:r>
        <w:rPr>
          <w:rFonts w:ascii="Arial Black" w:hAnsi="Arial Black"/>
          <w:noProof/>
        </w:rPr>
        <w:drawing>
          <wp:anchor distT="0" distB="0" distL="114300" distR="114300" simplePos="0" relativeHeight="251670528" behindDoc="0" locked="0" layoutInCell="1" allowOverlap="1" wp14:anchorId="56CDBDFB" wp14:editId="46DE6FA1">
            <wp:simplePos x="0" y="0"/>
            <wp:positionH relativeFrom="column">
              <wp:posOffset>6625658</wp:posOffset>
            </wp:positionH>
            <wp:positionV relativeFrom="paragraph">
              <wp:posOffset>7967</wp:posOffset>
            </wp:positionV>
            <wp:extent cx="802234" cy="815628"/>
            <wp:effectExtent l="0" t="6667" r="0" b="0"/>
            <wp:wrapNone/>
            <wp:docPr id="162958526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585262" name="Image 162958526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0" t="22784" r="41596" b="7138"/>
                    <a:stretch/>
                  </pic:blipFill>
                  <pic:spPr bwMode="auto">
                    <a:xfrm rot="16200000" flipH="1" flipV="1">
                      <a:off x="0" y="0"/>
                      <a:ext cx="802234" cy="81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6B2" w:rsidRPr="00A83221">
        <w:rPr>
          <w:rFonts w:ascii="Bahnschrift SemiBold" w:hAnsi="Bahnschrift SemiBold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30685104" wp14:editId="5A79445C">
            <wp:simplePos x="0" y="0"/>
            <wp:positionH relativeFrom="column">
              <wp:posOffset>4412560</wp:posOffset>
            </wp:positionH>
            <wp:positionV relativeFrom="paragraph">
              <wp:posOffset>212449</wp:posOffset>
            </wp:positionV>
            <wp:extent cx="485030" cy="980491"/>
            <wp:effectExtent l="0" t="0" r="0" b="0"/>
            <wp:wrapNone/>
            <wp:docPr id="18575664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56646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5030" cy="980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B73A0" w14:textId="43EDCD73" w:rsidR="00F72CE7" w:rsidRDefault="00F72CE7" w:rsidP="00F72CE7"/>
    <w:p w14:paraId="1DBF81CA" w14:textId="5E7DADA5" w:rsidR="00F72CE7" w:rsidRDefault="00F72CE7" w:rsidP="00F72CE7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51D4AE" wp14:editId="1BDA5A5C">
                <wp:simplePos x="0" y="0"/>
                <wp:positionH relativeFrom="column">
                  <wp:posOffset>1720628</wp:posOffset>
                </wp:positionH>
                <wp:positionV relativeFrom="paragraph">
                  <wp:posOffset>197319</wp:posOffset>
                </wp:positionV>
                <wp:extent cx="1378419" cy="454881"/>
                <wp:effectExtent l="19050" t="38100" r="12700" b="21590"/>
                <wp:wrapNone/>
                <wp:docPr id="744323339" name="Flèche : angle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78419" cy="454881"/>
                        </a:xfrm>
                        <a:prstGeom prst="bentUpArrow">
                          <a:avLst>
                            <a:gd name="adj1" fmla="val 7528"/>
                            <a:gd name="adj2" fmla="val 11315"/>
                            <a:gd name="adj3" fmla="val 40768"/>
                          </a:avLst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CF11F" id="Flèche : angle droit 5" o:spid="_x0000_s1026" style="position:absolute;margin-left:135.5pt;margin-top:15.55pt;width:108.55pt;height:35.8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78419,454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" path="m,420638r1309827,l1309827,185446r-34348,l1326949,r51470,185446l1344071,185446r,269435l,454881,,420638xe" fillcolor="#262140 [3200]" strokecolor="#050509 [480]" strokeweight="1pt">
                <v:stroke joinstyle="miter"/>
                <v:path arrowok="t" o:connecttype="custom" o:connectlocs="0,420638;1309827,420638;1309827,185446;1275479,185446;1326949,0;1378419,185446;1344071,185446;1344071,454881;0,454881;0,420638" o:connectangles="0,0,0,0,0,0,0,0,0,0"/>
              </v:shape>
            </w:pict>
          </mc:Fallback>
        </mc:AlternateContent>
      </w:r>
    </w:p>
    <w:p w14:paraId="56E2F2DB" w14:textId="01BA5C4C" w:rsidR="00F72CE7" w:rsidRDefault="00F72CE7" w:rsidP="00F72CE7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63FDBB" wp14:editId="1A5C2179">
                <wp:simplePos x="0" y="0"/>
                <wp:positionH relativeFrom="margin">
                  <wp:align>center</wp:align>
                </wp:positionH>
                <wp:positionV relativeFrom="paragraph">
                  <wp:posOffset>14605</wp:posOffset>
                </wp:positionV>
                <wp:extent cx="1136650" cy="993775"/>
                <wp:effectExtent l="0" t="0" r="25400" b="15875"/>
                <wp:wrapNone/>
                <wp:docPr id="850109362" name="El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650" cy="99377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3E7A2" w14:textId="77777777" w:rsidR="00F72CE7" w:rsidRPr="003E1DE4" w:rsidRDefault="00F72CE7" w:rsidP="00F72CE7">
                            <w:pPr>
                              <w:jc w:val="center"/>
                              <w:rPr>
                                <w:rFonts w:ascii="Rockwell Nova Extra Bold" w:hAnsi="Rockwell Nova Extra Bold"/>
                              </w:rPr>
                            </w:pPr>
                            <w:r w:rsidRPr="003E1DE4">
                              <w:rPr>
                                <w:rFonts w:ascii="Rockwell Nova Extra Bold" w:hAnsi="Rockwell Nova Extra Bold"/>
                              </w:rPr>
                              <w:t>Le but du club</w:t>
                            </w:r>
                          </w:p>
                          <w:p w14:paraId="73EA2D68" w14:textId="77777777" w:rsidR="00F72CE7" w:rsidRDefault="00F72CE7" w:rsidP="00F72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63FDBB" id="Ellipse 4" o:spid="_x0000_s1027" style="position:absolute;margin-left:0;margin-top:1.15pt;width:89.5pt;height:78.2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" fillcolor="#d7d3e6 [664]" strokecolor="#262140 [3200]" strokeweight="1pt">
                <v:stroke joinstyle="miter"/>
                <v:textbox>
                  <w:txbxContent>
                    <w:p w14:paraId="7E53E7A2" w14:textId="77777777" w:rsidR="00F72CE7" w:rsidRPr="003E1DE4" w:rsidRDefault="00F72CE7" w:rsidP="00F72CE7">
                      <w:pPr>
                        <w:jc w:val="center"/>
                        <w:rPr>
                          <w:rFonts w:ascii="Rockwell Nova Extra Bold" w:hAnsi="Rockwell Nova Extra Bold"/>
                        </w:rPr>
                      </w:pPr>
                      <w:r w:rsidRPr="003E1DE4">
                        <w:rPr>
                          <w:rFonts w:ascii="Rockwell Nova Extra Bold" w:hAnsi="Rockwell Nova Extra Bold"/>
                        </w:rPr>
                        <w:t>Le but du club</w:t>
                      </w:r>
                    </w:p>
                    <w:p w14:paraId="73EA2D68" w14:textId="77777777" w:rsidR="00F72CE7" w:rsidRDefault="00F72CE7" w:rsidP="00F72CE7">
                      <w:pPr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Pr="004C67B1">
        <w:rPr>
          <w:rFonts w:ascii="Arial Black" w:hAnsi="Arial Black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E8CDA8" wp14:editId="7F7AC5D5">
                <wp:simplePos x="0" y="0"/>
                <wp:positionH relativeFrom="column">
                  <wp:posOffset>5098885</wp:posOffset>
                </wp:positionH>
                <wp:positionV relativeFrom="paragraph">
                  <wp:posOffset>38100</wp:posOffset>
                </wp:positionV>
                <wp:extent cx="2083242" cy="882595"/>
                <wp:effectExtent l="0" t="0" r="12700" b="13335"/>
                <wp:wrapNone/>
                <wp:docPr id="78165073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242" cy="8825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CDCD9" w14:textId="77777777" w:rsidR="00F72CE7" w:rsidRPr="004C67B1" w:rsidRDefault="00F72CE7" w:rsidP="00F72CE7">
                            <w:pPr>
                              <w:rPr>
                                <w:rFonts w:ascii="Bahnschrift SemiBold" w:hAnsi="Bahnschrift SemiBold"/>
                              </w:rPr>
                            </w:pPr>
                            <w:r w:rsidRPr="004C67B1">
                              <w:rPr>
                                <w:rFonts w:ascii="Bahnschrift SemiBold" w:hAnsi="Bahnschrift SemiBold"/>
                              </w:rPr>
                              <w:t xml:space="preserve">Recycler au lieu de jeter : on peut fabriquer de nouveaux objets avec des matériaux qui étaient destinés à être jetés. </w:t>
                            </w:r>
                          </w:p>
                          <w:p w14:paraId="29116A98" w14:textId="77777777" w:rsidR="00F72CE7" w:rsidRDefault="00F72CE7" w:rsidP="00F72C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E8CDA8" id="_x0000_s1028" style="position:absolute;margin-left:401.5pt;margin-top:3pt;width:164.05pt;height:6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" fillcolor="#d7d3e6 [664]" strokecolor="#262140 [3200]" strokeweight="1pt">
                <v:textbox>
                  <w:txbxContent>
                    <w:p w14:paraId="79DCDCD9" w14:textId="77777777" w:rsidR="00F72CE7" w:rsidRPr="004C67B1" w:rsidRDefault="00F72CE7" w:rsidP="00F72CE7">
                      <w:pPr>
                        <w:rPr>
                          <w:rFonts w:ascii="Bahnschrift SemiBold" w:hAnsi="Bahnschrift SemiBold"/>
                        </w:rPr>
                      </w:pPr>
                      <w:r w:rsidRPr="004C67B1">
                        <w:rPr>
                          <w:rFonts w:ascii="Bahnschrift SemiBold" w:hAnsi="Bahnschrift SemiBold"/>
                        </w:rPr>
                        <w:t xml:space="preserve">Recycler au lieu de jeter : on peut fabriquer de nouveaux objets avec des matériaux qui étaient destinés à être jetés. </w:t>
                      </w:r>
                    </w:p>
                    <w:p w14:paraId="29116A98" w14:textId="77777777" w:rsidR="00F72CE7" w:rsidRDefault="00F72CE7" w:rsidP="00F72CE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B8BAF8C" w14:textId="6AE6AC62" w:rsidR="00F72CE7" w:rsidRDefault="00F72CE7" w:rsidP="00F72CE7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AF4987" wp14:editId="1CE656B2">
                <wp:simplePos x="0" y="0"/>
                <wp:positionH relativeFrom="column">
                  <wp:posOffset>1717482</wp:posOffset>
                </wp:positionH>
                <wp:positionV relativeFrom="paragraph">
                  <wp:posOffset>201543</wp:posOffset>
                </wp:positionV>
                <wp:extent cx="1392085" cy="453446"/>
                <wp:effectExtent l="19050" t="0" r="17780" b="60960"/>
                <wp:wrapNone/>
                <wp:docPr id="1524440450" name="Flèche : angle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392085" cy="453446"/>
                        </a:xfrm>
                        <a:prstGeom prst="bentUpArrow">
                          <a:avLst>
                            <a:gd name="adj1" fmla="val 7528"/>
                            <a:gd name="adj2" fmla="val 11315"/>
                            <a:gd name="adj3" fmla="val 40768"/>
                          </a:avLst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6C57C" id="Flèche : angle droit 5" o:spid="_x0000_s1026" style="position:absolute;margin-left:135.25pt;margin-top:15.85pt;width:109.6pt;height:35.7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92085,453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" path="m,419311r1323710,l1323710,184861r-34240,l1340778,r51307,184861l1357845,184861r,268585l,453446,,419311xe" fillcolor="#262140 [3200]" strokecolor="#050509 [480]" strokeweight="1pt">
                <v:stroke joinstyle="miter"/>
                <v:path arrowok="t" o:connecttype="custom" o:connectlocs="0,419311;1323710,419311;1323710,184861;1289470,184861;1340778,0;1392085,184861;1357845,184861;1357845,453446;0,453446;0,419311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091A71" wp14:editId="3A2B9858">
                <wp:simplePos x="0" y="0"/>
                <wp:positionH relativeFrom="column">
                  <wp:posOffset>4376502</wp:posOffset>
                </wp:positionH>
                <wp:positionV relativeFrom="paragraph">
                  <wp:posOffset>158833</wp:posOffset>
                </wp:positionV>
                <wp:extent cx="691763" cy="104113"/>
                <wp:effectExtent l="0" t="19050" r="32385" b="29845"/>
                <wp:wrapNone/>
                <wp:docPr id="333329652" name="Flèche : droi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63" cy="10411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79E3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10" o:spid="_x0000_s1026" type="#_x0000_t13" style="position:absolute;margin-left:344.6pt;margin-top:12.5pt;width:54.45pt;height:8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" adj="19975" fillcolor="#262140 [3200]" strokecolor="#050509 [480]" strokeweight="1pt"/>
            </w:pict>
          </mc:Fallback>
        </mc:AlternateContent>
      </w:r>
    </w:p>
    <w:p w14:paraId="18DA6E98" w14:textId="1E190437" w:rsidR="00F72CE7" w:rsidRDefault="00A03CAD" w:rsidP="00F72CE7">
      <w:r>
        <w:rPr>
          <w:noProof/>
          <w:lang w:bidi="fr-FR"/>
          <w14:ligatures w14:val="none"/>
        </w:rPr>
        <w:drawing>
          <wp:anchor distT="0" distB="0" distL="114300" distR="114300" simplePos="0" relativeHeight="251672576" behindDoc="0" locked="0" layoutInCell="1" allowOverlap="1" wp14:anchorId="63D4A6F3" wp14:editId="253192FE">
            <wp:simplePos x="0" y="0"/>
            <wp:positionH relativeFrom="column">
              <wp:posOffset>4351923</wp:posOffset>
            </wp:positionH>
            <wp:positionV relativeFrom="paragraph">
              <wp:posOffset>94946</wp:posOffset>
            </wp:positionV>
            <wp:extent cx="690305" cy="733589"/>
            <wp:effectExtent l="0" t="2540" r="0" b="0"/>
            <wp:wrapNone/>
            <wp:docPr id="172890261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02618" name="Image 1728902618"/>
                    <pic:cNvPicPr/>
                  </pic:nvPicPr>
                  <pic:blipFill rotWithShape="1">
                    <a:blip r:embed="rId13"/>
                    <a:srcRect l="7181" t="7687" r="29864" b="3107"/>
                    <a:stretch/>
                  </pic:blipFill>
                  <pic:spPr bwMode="auto">
                    <a:xfrm rot="5400000">
                      <a:off x="0" y="0"/>
                      <a:ext cx="690305" cy="733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183CE" w14:textId="507DD769" w:rsidR="00F72CE7" w:rsidRDefault="00A03CAD" w:rsidP="00F72CE7">
      <w:r>
        <w:rPr>
          <w:noProof/>
        </w:rPr>
        <w:drawing>
          <wp:anchor distT="0" distB="0" distL="114300" distR="114300" simplePos="0" relativeHeight="251674624" behindDoc="0" locked="0" layoutInCell="1" allowOverlap="1" wp14:anchorId="2C1363A7" wp14:editId="31720BFF">
            <wp:simplePos x="0" y="0"/>
            <wp:positionH relativeFrom="column">
              <wp:posOffset>6788592</wp:posOffset>
            </wp:positionH>
            <wp:positionV relativeFrom="paragraph">
              <wp:posOffset>202703</wp:posOffset>
            </wp:positionV>
            <wp:extent cx="636104" cy="636104"/>
            <wp:effectExtent l="0" t="0" r="0" b="0"/>
            <wp:wrapNone/>
            <wp:docPr id="820231367" name="Image 12" descr="Comment faire des bijoux en capsules nespresso – 82 photos et quelques  vidéos uti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mment faire des bijoux en capsules nespresso – 82 photos et quelques  vidéos utile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04" cy="63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9F54AA3" wp14:editId="0CB8BD79">
            <wp:simplePos x="0" y="0"/>
            <wp:positionH relativeFrom="margin">
              <wp:posOffset>6097546</wp:posOffset>
            </wp:positionH>
            <wp:positionV relativeFrom="paragraph">
              <wp:posOffset>182548</wp:posOffset>
            </wp:positionV>
            <wp:extent cx="595075" cy="722560"/>
            <wp:effectExtent l="0" t="0" r="0" b="1905"/>
            <wp:wrapNone/>
            <wp:docPr id="81414692" name="Image 2" descr="Réalisez un dessous de plat avec des bouchons de liège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alisez un dessous de plat avec des bouchons de liège !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9" t="6932" r="7589" b="5983"/>
                    <a:stretch/>
                  </pic:blipFill>
                  <pic:spPr bwMode="auto">
                    <a:xfrm>
                      <a:off x="0" y="0"/>
                      <a:ext cx="595075" cy="7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CE7">
        <w:rPr>
          <w:rFonts w:ascii="Arial Black" w:hAnsi="Arial Black"/>
          <w:noProof/>
        </w:rPr>
        <w:drawing>
          <wp:anchor distT="0" distB="0" distL="114300" distR="114300" simplePos="0" relativeHeight="251669504" behindDoc="0" locked="0" layoutInCell="1" allowOverlap="1" wp14:anchorId="153707AE" wp14:editId="6D2516D9">
            <wp:simplePos x="0" y="0"/>
            <wp:positionH relativeFrom="column">
              <wp:posOffset>5237038</wp:posOffset>
            </wp:positionH>
            <wp:positionV relativeFrom="paragraph">
              <wp:posOffset>26285</wp:posOffset>
            </wp:positionV>
            <wp:extent cx="654969" cy="908708"/>
            <wp:effectExtent l="6350" t="0" r="0" b="0"/>
            <wp:wrapNone/>
            <wp:docPr id="178737372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73721" name="Image 178737372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0" r="32828"/>
                    <a:stretch/>
                  </pic:blipFill>
                  <pic:spPr bwMode="auto">
                    <a:xfrm rot="5400000">
                      <a:off x="0" y="0"/>
                      <a:ext cx="654969" cy="908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CE7" w:rsidRPr="004C67B1">
        <w:rPr>
          <w:rFonts w:ascii="Arial Black" w:hAnsi="Arial Black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40110D" wp14:editId="2FEB7492">
                <wp:simplePos x="0" y="0"/>
                <wp:positionH relativeFrom="margin">
                  <wp:posOffset>730996</wp:posOffset>
                </wp:positionH>
                <wp:positionV relativeFrom="paragraph">
                  <wp:posOffset>199363</wp:posOffset>
                </wp:positionV>
                <wp:extent cx="2067339" cy="564543"/>
                <wp:effectExtent l="0" t="0" r="28575" b="26035"/>
                <wp:wrapNone/>
                <wp:docPr id="94162617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7339" cy="56454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330324" w14:textId="77777777" w:rsidR="00F72CE7" w:rsidRPr="004C67B1" w:rsidRDefault="00F72CE7" w:rsidP="00F72CE7">
                            <w:pPr>
                              <w:jc w:val="center"/>
                              <w:rPr>
                                <w:rFonts w:ascii="Bahnschrift SemiBold" w:hAnsi="Bahnschrift SemiBold"/>
                              </w:rPr>
                            </w:pPr>
                            <w:r w:rsidRPr="004C67B1">
                              <w:rPr>
                                <w:rFonts w:ascii="Bahnschrift SemiBold" w:hAnsi="Bahnschrift SemiBold"/>
                              </w:rPr>
                              <w:t>Trouver des idées pour rendre ton collège plus vert.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0110D" id="_x0000_s1029" style="position:absolute;margin-left:57.55pt;margin-top:15.7pt;width:162.8pt;height:44.4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" fillcolor="#cae8fa [1301]" strokecolor="#262140 [3200]" strokeweight="1pt">
                <v:textbox>
                  <w:txbxContent>
                    <w:p w14:paraId="1C330324" w14:textId="77777777" w:rsidR="00F72CE7" w:rsidRPr="004C67B1" w:rsidRDefault="00F72CE7" w:rsidP="00F72CE7">
                      <w:pPr>
                        <w:jc w:val="center"/>
                        <w:rPr>
                          <w:rFonts w:ascii="Bahnschrift SemiBold" w:hAnsi="Bahnschrift SemiBold"/>
                        </w:rPr>
                      </w:pPr>
                      <w:r w:rsidRPr="004C67B1">
                        <w:rPr>
                          <w:rFonts w:ascii="Bahnschrift SemiBold" w:hAnsi="Bahnschrift SemiBold"/>
                        </w:rPr>
                        <w:t>Trouver des idées pour rendre ton collège plus vert.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6BA2D5C" w14:textId="61D7245C" w:rsidR="00F72CE7" w:rsidRDefault="00F72CE7" w:rsidP="00F72CE7"/>
    <w:p w14:paraId="7F6AECBF" w14:textId="0CBF3826" w:rsidR="00F72CE7" w:rsidRDefault="00F72CE7" w:rsidP="00F72CE7"/>
    <w:p w14:paraId="09635306" w14:textId="43FAD462" w:rsidR="00F72CE7" w:rsidRDefault="00F72CE7" w:rsidP="00F72CE7">
      <w:pPr>
        <w:jc w:val="center"/>
        <w:rPr>
          <w:rFonts w:ascii="Arial Black" w:hAnsi="Arial Black"/>
          <w:sz w:val="24"/>
          <w:szCs w:val="24"/>
        </w:rPr>
      </w:pPr>
    </w:p>
    <w:p w14:paraId="440962C8" w14:textId="415E251B" w:rsidR="00F72CE7" w:rsidRPr="00F72CE7" w:rsidRDefault="00F72CE7" w:rsidP="00F72CE7">
      <w:pPr>
        <w:jc w:val="center"/>
        <w:rPr>
          <w:rFonts w:ascii="Arial Black" w:hAnsi="Arial Black"/>
          <w:sz w:val="36"/>
          <w:szCs w:val="36"/>
        </w:rPr>
      </w:pPr>
      <w:r w:rsidRPr="00F72CE7">
        <w:rPr>
          <w:rFonts w:ascii="Arial Black" w:hAnsi="Arial Black"/>
          <w:sz w:val="36"/>
          <w:szCs w:val="36"/>
        </w:rPr>
        <w:t>Rejoins-nous pour nous donner encore plus d’idées !</w:t>
      </w:r>
    </w:p>
    <w:p w14:paraId="50943AC1" w14:textId="049199DD" w:rsidR="00F72CE7" w:rsidRDefault="00F72CE7" w:rsidP="00F72CE7">
      <w:pPr>
        <w:jc w:val="center"/>
        <w:rPr>
          <w:rFonts w:ascii="Bahnschrift SemiBold" w:hAnsi="Bahnschrift SemiBold"/>
          <w:sz w:val="24"/>
          <w:szCs w:val="24"/>
        </w:rPr>
      </w:pPr>
    </w:p>
    <w:p w14:paraId="371F7530" w14:textId="40E20AA7" w:rsidR="00F72CE7" w:rsidRDefault="00F72CE7" w:rsidP="00F72CE7">
      <w:pPr>
        <w:jc w:val="center"/>
        <w:rPr>
          <w:rFonts w:ascii="Bahnschrift SemiBold" w:hAnsi="Bahnschrift SemiBold"/>
          <w:sz w:val="32"/>
          <w:szCs w:val="32"/>
        </w:rPr>
      </w:pPr>
      <w:r w:rsidRPr="00F72CE7">
        <w:rPr>
          <w:rFonts w:ascii="Bahnschrift SemiBold" w:hAnsi="Bahnschrift SemiBold"/>
          <w:sz w:val="32"/>
          <w:szCs w:val="32"/>
        </w:rPr>
        <w:t>1</w:t>
      </w:r>
      <w:r w:rsidRPr="00F72CE7">
        <w:rPr>
          <w:rFonts w:ascii="Bahnschrift SemiBold" w:hAnsi="Bahnschrift SemiBold"/>
          <w:sz w:val="32"/>
          <w:szCs w:val="32"/>
          <w:vertAlign w:val="superscript"/>
        </w:rPr>
        <w:t>ère</w:t>
      </w:r>
      <w:r w:rsidRPr="00F72CE7">
        <w:rPr>
          <w:rFonts w:ascii="Bahnschrift SemiBold" w:hAnsi="Bahnschrift SemiBold"/>
          <w:sz w:val="32"/>
          <w:szCs w:val="32"/>
        </w:rPr>
        <w:t xml:space="preserve"> séance : vendredi 17 </w:t>
      </w:r>
      <w:r w:rsidR="00CA74B0">
        <w:rPr>
          <w:rFonts w:ascii="Bahnschrift SemiBold" w:hAnsi="Bahnschrift SemiBold"/>
          <w:sz w:val="32"/>
          <w:szCs w:val="32"/>
        </w:rPr>
        <w:t xml:space="preserve">novembre </w:t>
      </w:r>
      <w:r w:rsidRPr="00F72CE7">
        <w:rPr>
          <w:rFonts w:ascii="Bahnschrift SemiBold" w:hAnsi="Bahnschrift SemiBold"/>
          <w:sz w:val="32"/>
          <w:szCs w:val="32"/>
        </w:rPr>
        <w:t>en salle 22 à 13h05</w:t>
      </w:r>
    </w:p>
    <w:p w14:paraId="4CDF86CE" w14:textId="05626C41" w:rsidR="00F72CE7" w:rsidRPr="00F00B7C" w:rsidRDefault="00F72CE7" w:rsidP="00F72CE7">
      <w:pPr>
        <w:jc w:val="center"/>
        <w:rPr>
          <w:rFonts w:ascii="Bahnschrift SemiBold" w:hAnsi="Bahnschrift SemiBold"/>
          <w:sz w:val="24"/>
          <w:szCs w:val="24"/>
        </w:rPr>
      </w:pPr>
      <w:r>
        <w:rPr>
          <w:rFonts w:ascii="Bahnschrift SemiBold" w:hAnsi="Bahnschrift SemiBold"/>
          <w:sz w:val="24"/>
          <w:szCs w:val="24"/>
        </w:rPr>
        <w:t>Inscriptions auprès de Mme Bernhardt</w:t>
      </w:r>
    </w:p>
    <w:p w14:paraId="7EFFCAD2" w14:textId="36437AE8" w:rsidR="00024B92" w:rsidRPr="004008C9" w:rsidRDefault="00024B92" w:rsidP="005325F0"/>
    <w:sectPr w:rsidR="00024B92" w:rsidRPr="004008C9" w:rsidSect="00F93134">
      <w:headerReference w:type="default" r:id="rId1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915B00" w14:textId="77777777" w:rsidR="00F72CE7" w:rsidRDefault="00F72CE7">
      <w:r>
        <w:separator/>
      </w:r>
    </w:p>
  </w:endnote>
  <w:endnote w:type="continuationSeparator" w:id="0">
    <w:p w14:paraId="655CFAC1" w14:textId="77777777" w:rsidR="00F72CE7" w:rsidRDefault="00F72C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Rockwell Nova Extra Bold">
    <w:panose1 w:val="02060903020205020403"/>
    <w:charset w:val="00"/>
    <w:family w:val="roman"/>
    <w:pitch w:val="variable"/>
    <w:sig w:usb0="80000287" w:usb1="00000002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B291CD" w14:textId="77777777" w:rsidR="00F72CE7" w:rsidRDefault="00F72CE7">
      <w:r>
        <w:separator/>
      </w:r>
    </w:p>
  </w:footnote>
  <w:footnote w:type="continuationSeparator" w:id="0">
    <w:p w14:paraId="1F01EFED" w14:textId="77777777" w:rsidR="00F72CE7" w:rsidRDefault="00F72C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2A83E4" w14:textId="77777777" w:rsidR="004008C9" w:rsidRDefault="004008C9" w:rsidP="004008C9">
    <w:pPr>
      <w:pStyle w:val="En-t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CE7"/>
    <w:rsid w:val="00006A69"/>
    <w:rsid w:val="00024B92"/>
    <w:rsid w:val="0003383B"/>
    <w:rsid w:val="002D3176"/>
    <w:rsid w:val="003B2720"/>
    <w:rsid w:val="003E6DF0"/>
    <w:rsid w:val="004008C9"/>
    <w:rsid w:val="00444440"/>
    <w:rsid w:val="004650EC"/>
    <w:rsid w:val="005325F0"/>
    <w:rsid w:val="006516B2"/>
    <w:rsid w:val="00673C5F"/>
    <w:rsid w:val="006B609A"/>
    <w:rsid w:val="00715CEC"/>
    <w:rsid w:val="00723AA3"/>
    <w:rsid w:val="00755657"/>
    <w:rsid w:val="008E2A55"/>
    <w:rsid w:val="00A03CAD"/>
    <w:rsid w:val="00A27153"/>
    <w:rsid w:val="00A51113"/>
    <w:rsid w:val="00AF300E"/>
    <w:rsid w:val="00CA580F"/>
    <w:rsid w:val="00CA74B0"/>
    <w:rsid w:val="00D04640"/>
    <w:rsid w:val="00D85786"/>
    <w:rsid w:val="00E0285A"/>
    <w:rsid w:val="00F61221"/>
    <w:rsid w:val="00F72CE7"/>
    <w:rsid w:val="00F93134"/>
    <w:rsid w:val="00FF6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3164640"/>
  <w15:chartTrackingRefBased/>
  <w15:docId w15:val="{884F1AFB-49EF-4722-B69A-0BE7F67BC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2CE7"/>
    <w:pPr>
      <w:spacing w:after="160" w:line="259" w:lineRule="auto"/>
    </w:pPr>
    <w:rPr>
      <w:rFonts w:eastAsiaTheme="minorHAnsi"/>
      <w:kern w:val="2"/>
      <w:lang w:eastAsia="en-US"/>
      <w14:ligatures w14:val="standardContextual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spacing w:before="40" w:after="0" w:line="240" w:lineRule="auto"/>
      <w:ind w:right="29"/>
      <w:jc w:val="center"/>
      <w:outlineLvl w:val="0"/>
    </w:pPr>
    <w:rPr>
      <w:rFonts w:asciiTheme="majorHAnsi" w:eastAsiaTheme="majorEastAsia" w:hAnsiTheme="majorHAnsi" w:cstheme="majorBidi"/>
      <w:b/>
      <w:bCs/>
      <w:caps/>
      <w:color w:val="3A3363" w:themeColor="text2"/>
      <w:kern w:val="0"/>
      <w:sz w:val="120"/>
      <w:szCs w:val="120"/>
      <w:lang w:eastAsia="ja-JP"/>
      <w14:ligatures w14:val="none"/>
    </w:rPr>
  </w:style>
  <w:style w:type="paragraph" w:styleId="Titre2">
    <w:name w:val="heading 2"/>
    <w:basedOn w:val="Normal"/>
    <w:next w:val="Normal"/>
    <w:unhideWhenUsed/>
    <w:qFormat/>
    <w:pPr>
      <w:spacing w:before="40" w:after="600" w:line="240" w:lineRule="auto"/>
      <w:ind w:left="2794" w:right="3600"/>
      <w:contextualSpacing/>
      <w:outlineLvl w:val="1"/>
    </w:pPr>
    <w:rPr>
      <w:rFonts w:asciiTheme="majorHAnsi" w:eastAsiaTheme="majorEastAsia" w:hAnsiTheme="majorHAnsi" w:cstheme="majorBidi"/>
      <w:b/>
      <w:bCs/>
      <w:color w:val="3A3363" w:themeColor="text2"/>
      <w:kern w:val="0"/>
      <w:sz w:val="40"/>
      <w:szCs w:val="40"/>
      <w:lang w:eastAsia="ja-JP"/>
      <w14:ligatures w14:val="none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spacing w:before="40" w:after="0" w:line="240" w:lineRule="auto"/>
      <w:ind w:left="29" w:right="29"/>
      <w:jc w:val="center"/>
      <w:outlineLvl w:val="2"/>
    </w:pPr>
    <w:rPr>
      <w:rFonts w:eastAsiaTheme="minorEastAsia"/>
      <w:b/>
      <w:bCs/>
      <w:color w:val="3A3363" w:themeColor="text2"/>
      <w:kern w:val="0"/>
      <w:sz w:val="40"/>
      <w:szCs w:val="26"/>
      <w:lang w:eastAsia="ja-JP"/>
      <w14:ligatures w14:val="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A1810D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after="0" w:line="240" w:lineRule="auto"/>
      <w:ind w:left="29" w:right="29"/>
    </w:pPr>
    <w:rPr>
      <w:rFonts w:eastAsiaTheme="minorEastAsia"/>
      <w:b/>
      <w:bCs/>
      <w:color w:val="3A3363" w:themeColor="text2"/>
      <w:kern w:val="0"/>
      <w:sz w:val="32"/>
      <w:szCs w:val="26"/>
      <w:lang w:eastAsia="ja-JP"/>
      <w14:ligatures w14:val="none"/>
    </w:r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after="0" w:line="240" w:lineRule="auto"/>
      <w:ind w:left="29" w:right="29"/>
    </w:pPr>
    <w:rPr>
      <w:rFonts w:eastAsiaTheme="minorEastAsia"/>
      <w:b/>
      <w:bCs/>
      <w:color w:val="3A3363" w:themeColor="text2"/>
      <w:kern w:val="0"/>
      <w:sz w:val="32"/>
      <w:szCs w:val="26"/>
      <w:lang w:eastAsia="ja-JP"/>
      <w14:ligatures w14:val="none"/>
    </w:r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ydia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54F5A2-35A7-4C3E-BBD1-980BFB2E2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91</TotalTime>
  <Pages>1</Pages>
  <Words>55</Words>
  <Characters>307</Characters>
  <Application>Microsoft Office Word</Application>
  <DocSecurity>0</DocSecurity>
  <Lines>2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Lydia BERNHARDT</dc:creator>
  <cp:lastModifiedBy>Lydia BERNHARDT</cp:lastModifiedBy>
  <cp:revision>5</cp:revision>
  <dcterms:created xsi:type="dcterms:W3CDTF">2023-11-11T15:27:00Z</dcterms:created>
  <dcterms:modified xsi:type="dcterms:W3CDTF">2023-11-13T17:22:00Z</dcterms:modified>
</cp:coreProperties>
</file>