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4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leau de disposition de prospectus"/>
      </w:tblPr>
      <w:tblGrid>
        <w:gridCol w:w="6663"/>
        <w:gridCol w:w="425"/>
        <w:gridCol w:w="164"/>
        <w:gridCol w:w="410"/>
        <w:gridCol w:w="2582"/>
      </w:tblGrid>
      <w:tr w:rsidR="009C3277" w:rsidTr="00AB5D80">
        <w:trPr>
          <w:trHeight w:hRule="exact" w:val="360"/>
          <w:jc w:val="center"/>
        </w:trPr>
        <w:tc>
          <w:tcPr>
            <w:tcW w:w="6663" w:type="dxa"/>
          </w:tcPr>
          <w:p w:rsidR="009C3277" w:rsidRDefault="009C3277"/>
        </w:tc>
        <w:tc>
          <w:tcPr>
            <w:tcW w:w="589" w:type="dxa"/>
            <w:gridSpan w:val="2"/>
            <w:tcBorders>
              <w:right w:val="thickThinSmallGap" w:sz="36" w:space="0" w:color="8D8B00" w:themeColor="accent1"/>
            </w:tcBorders>
          </w:tcPr>
          <w:p w:rsidR="009C3277" w:rsidRDefault="009C3277"/>
        </w:tc>
        <w:tc>
          <w:tcPr>
            <w:tcW w:w="410" w:type="dxa"/>
            <w:tcBorders>
              <w:left w:val="thickThinSmallGap" w:sz="36" w:space="0" w:color="8D8B00" w:themeColor="accent1"/>
            </w:tcBorders>
          </w:tcPr>
          <w:p w:rsidR="009C3277" w:rsidRDefault="009C3277"/>
        </w:tc>
        <w:tc>
          <w:tcPr>
            <w:tcW w:w="2582" w:type="dxa"/>
          </w:tcPr>
          <w:p w:rsidR="009C3277" w:rsidRDefault="009C3277"/>
        </w:tc>
      </w:tr>
      <w:tr w:rsidR="009C3277" w:rsidRPr="00803136" w:rsidTr="00AB5D80">
        <w:trPr>
          <w:trHeight w:hRule="exact" w:val="13752"/>
          <w:jc w:val="center"/>
        </w:trPr>
        <w:tc>
          <w:tcPr>
            <w:tcW w:w="7088" w:type="dxa"/>
            <w:gridSpan w:val="2"/>
          </w:tcPr>
          <w:p w:rsidR="00C76628" w:rsidRDefault="00C76628">
            <w:pPr>
              <w:pStyle w:val="Titrevnement"/>
              <w:spacing w:before="360"/>
              <w:rPr>
                <w:color w:val="404040" w:themeColor="text1" w:themeTint="BF"/>
                <w:kern w:val="28"/>
                <w:sz w:val="180"/>
                <w:lang w:val="fr-FR"/>
              </w:rPr>
            </w:pPr>
            <w:r w:rsidRPr="00C76628">
              <w:rPr>
                <w:kern w:val="28"/>
                <w:sz w:val="150"/>
                <w:szCs w:val="150"/>
                <w:lang w:val="fr-FR"/>
              </w:rPr>
              <w:t>Resultats</w:t>
            </w:r>
            <w:r w:rsidR="00E066C2" w:rsidRPr="00E066C2">
              <w:rPr>
                <w:kern w:val="28"/>
                <w:sz w:val="170"/>
                <w:szCs w:val="170"/>
                <w:lang w:val="fr-FR"/>
              </w:rPr>
              <w:t xml:space="preserve"> </w:t>
            </w:r>
            <w:r w:rsidRPr="00C76628">
              <w:rPr>
                <w:color w:val="404040" w:themeColor="text1" w:themeTint="BF"/>
                <w:kern w:val="28"/>
                <w:sz w:val="120"/>
                <w:szCs w:val="120"/>
                <w:lang w:val="fr-FR"/>
              </w:rPr>
              <w:t>ATHLE AUTOMNAL</w:t>
            </w:r>
            <w:r w:rsidR="00E066C2" w:rsidRPr="00E066C2">
              <w:rPr>
                <w:color w:val="404040" w:themeColor="text1" w:themeTint="BF"/>
                <w:kern w:val="28"/>
                <w:sz w:val="180"/>
                <w:lang w:val="fr-FR"/>
              </w:rPr>
              <w:t xml:space="preserve"> </w:t>
            </w:r>
          </w:p>
          <w:p w:rsidR="009C3277" w:rsidRPr="00E066C2" w:rsidRDefault="00C76628">
            <w:pPr>
              <w:pStyle w:val="Titrevnement"/>
              <w:spacing w:before="360"/>
              <w:rPr>
                <w:lang w:val="fr-FR"/>
              </w:rPr>
            </w:pPr>
            <w:r>
              <w:rPr>
                <w:rFonts w:ascii="Impact" w:hAnsi="Impact"/>
                <w:color w:val="8D8B00"/>
                <w:lang w:val="fr-FR"/>
              </w:rPr>
              <w:t>Mercredi 7 octobre</w:t>
            </w:r>
          </w:p>
          <w:p w:rsidR="009C3277" w:rsidRDefault="00C76628" w:rsidP="00E066C2">
            <w:pPr>
              <w:pStyle w:val="Informationsdvnement"/>
              <w:rPr>
                <w:lang w:val="fr-FR"/>
              </w:rPr>
            </w:pPr>
            <w:r>
              <w:rPr>
                <w:lang w:val="fr-FR"/>
              </w:rPr>
              <w:t>à Niort</w:t>
            </w:r>
          </w:p>
          <w:p w:rsidR="00DA71C3" w:rsidRPr="00DA71C3" w:rsidRDefault="00DA71C3" w:rsidP="00E066C2">
            <w:pPr>
              <w:pStyle w:val="Informationsdvnement"/>
              <w:rPr>
                <w:sz w:val="40"/>
                <w:szCs w:val="40"/>
                <w:lang w:val="fr-FR"/>
              </w:rPr>
            </w:pPr>
          </w:p>
          <w:p w:rsidR="00235D09" w:rsidRDefault="00235D09" w:rsidP="00E066C2">
            <w:pPr>
              <w:pStyle w:val="Informationsdvnement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09440" cy="3293745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F-Athlé-auomnal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440" cy="32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71C3" w:rsidRDefault="00DA71C3" w:rsidP="00235D09">
            <w:pPr>
              <w:pStyle w:val="Normalcentr"/>
              <w:rPr>
                <w:rFonts w:ascii="Impact" w:hAnsi="Impact"/>
                <w:noProof/>
                <w:color w:val="404040"/>
                <w:lang w:val="fr-FR"/>
              </w:rPr>
            </w:pPr>
          </w:p>
          <w:p w:rsidR="009C3277" w:rsidRDefault="00DA71C3" w:rsidP="00235D09">
            <w:pPr>
              <w:pStyle w:val="Normalcentr"/>
              <w:rPr>
                <w:rFonts w:ascii="Impact" w:hAnsi="Impact"/>
                <w:noProof/>
                <w:color w:val="404040"/>
                <w:lang w:val="fr-FR"/>
              </w:rPr>
            </w:pPr>
            <w:r>
              <w:rPr>
                <w:rFonts w:ascii="Impact" w:hAnsi="Impact"/>
                <w:noProof/>
                <w:color w:val="404040"/>
                <w:lang w:val="fr-FR"/>
              </w:rPr>
              <w:t>29 élèves du collège de Brioux ont participé à cette compétition !</w:t>
            </w:r>
          </w:p>
          <w:p w:rsidR="00DA71C3" w:rsidRPr="00235D09" w:rsidRDefault="00DA71C3" w:rsidP="00235D09">
            <w:pPr>
              <w:pStyle w:val="Normalcentr"/>
              <w:rPr>
                <w:noProof/>
                <w:lang w:val="fr-FR"/>
              </w:rPr>
            </w:pPr>
            <w:r>
              <w:rPr>
                <w:rFonts w:ascii="Impact" w:hAnsi="Impact"/>
                <w:noProof/>
                <w:color w:val="404040"/>
                <w:lang w:val="fr-FR"/>
              </w:rPr>
              <w:t>Merci à eux pour leur bonne humeur, leur sérieux et bravo à tous pour leurs belles performances …</w:t>
            </w:r>
            <w:bookmarkStart w:id="0" w:name="_GoBack"/>
            <w:bookmarkEnd w:id="0"/>
          </w:p>
        </w:tc>
        <w:tc>
          <w:tcPr>
            <w:tcW w:w="164" w:type="dxa"/>
            <w:tcBorders>
              <w:right w:val="thickThinSmallGap" w:sz="36" w:space="0" w:color="8D8B00" w:themeColor="accent1"/>
            </w:tcBorders>
          </w:tcPr>
          <w:p w:rsidR="009C3277" w:rsidRDefault="009C3277"/>
        </w:tc>
        <w:tc>
          <w:tcPr>
            <w:tcW w:w="410" w:type="dxa"/>
            <w:tcBorders>
              <w:left w:val="thickThinSmallGap" w:sz="36" w:space="0" w:color="8D8B00" w:themeColor="accent1"/>
            </w:tcBorders>
          </w:tcPr>
          <w:p w:rsidR="009C3277" w:rsidRDefault="009C3277"/>
        </w:tc>
        <w:tc>
          <w:tcPr>
            <w:tcW w:w="2582" w:type="dxa"/>
          </w:tcPr>
          <w:p w:rsidR="009C3277" w:rsidRPr="00C76628" w:rsidRDefault="00C76628">
            <w:pPr>
              <w:pStyle w:val="Titrevnement"/>
              <w:rPr>
                <w:sz w:val="40"/>
                <w:szCs w:val="40"/>
                <w:lang w:val="fr-FR"/>
              </w:rPr>
            </w:pPr>
            <w:r w:rsidRPr="00C76628">
              <w:rPr>
                <w:rFonts w:ascii="Impact" w:hAnsi="Impact"/>
                <w:color w:val="8D8B00"/>
                <w:sz w:val="40"/>
                <w:szCs w:val="40"/>
                <w:lang w:val="fr-FR"/>
              </w:rPr>
              <w:t>Challenge Lancers</w:t>
            </w:r>
          </w:p>
          <w:p w:rsidR="009C3277" w:rsidRPr="00C76628" w:rsidRDefault="00C76628" w:rsidP="00C76628">
            <w:pPr>
              <w:rPr>
                <w:sz w:val="24"/>
                <w:szCs w:val="24"/>
              </w:rPr>
            </w:pPr>
            <w:proofErr w:type="spellStart"/>
            <w:r w:rsidRPr="00C76628">
              <w:rPr>
                <w:sz w:val="24"/>
                <w:szCs w:val="24"/>
                <w:u w:val="single"/>
              </w:rPr>
              <w:t>Collège</w:t>
            </w:r>
            <w:proofErr w:type="spellEnd"/>
            <w:r w:rsidRPr="00C76628">
              <w:rPr>
                <w:sz w:val="24"/>
                <w:szCs w:val="24"/>
              </w:rPr>
              <w:t xml:space="preserve"> : 7</w:t>
            </w:r>
            <w:r w:rsidRPr="00C76628">
              <w:rPr>
                <w:sz w:val="24"/>
                <w:szCs w:val="24"/>
                <w:vertAlign w:val="superscript"/>
              </w:rPr>
              <w:t xml:space="preserve">ème </w:t>
            </w:r>
            <w:r w:rsidRPr="00C76628">
              <w:rPr>
                <w:sz w:val="24"/>
                <w:szCs w:val="24"/>
              </w:rPr>
              <w:t>/13 avec 53 pts</w:t>
            </w:r>
          </w:p>
          <w:p w:rsidR="00C76628" w:rsidRPr="00C76628" w:rsidRDefault="00C76628" w:rsidP="00C76628">
            <w:pPr>
              <w:rPr>
                <w:color w:val="0070C0"/>
                <w:sz w:val="20"/>
                <w:lang w:val="fr-FR"/>
              </w:rPr>
            </w:pPr>
            <w:r w:rsidRPr="00C76628">
              <w:rPr>
                <w:color w:val="0070C0"/>
                <w:sz w:val="20"/>
                <w:lang w:val="fr-FR"/>
              </w:rPr>
              <w:t>Maëva P (3</w:t>
            </w:r>
            <w:r w:rsidRPr="00C76628">
              <w:rPr>
                <w:color w:val="0070C0"/>
                <w:sz w:val="20"/>
                <w:vertAlign w:val="superscript"/>
                <w:lang w:val="fr-FR"/>
              </w:rPr>
              <w:t>ème</w:t>
            </w:r>
            <w:r w:rsidRPr="00C76628">
              <w:rPr>
                <w:color w:val="0070C0"/>
                <w:sz w:val="20"/>
                <w:lang w:val="fr-FR"/>
              </w:rPr>
              <w:t xml:space="preserve"> meilleure perf MF)</w:t>
            </w:r>
          </w:p>
          <w:p w:rsidR="00C76628" w:rsidRPr="00C76628" w:rsidRDefault="00C76628" w:rsidP="00C76628">
            <w:pPr>
              <w:rPr>
                <w:color w:val="0070C0"/>
                <w:sz w:val="20"/>
                <w:lang w:val="fr-FR"/>
              </w:rPr>
            </w:pPr>
            <w:proofErr w:type="spellStart"/>
            <w:r w:rsidRPr="00C76628">
              <w:rPr>
                <w:color w:val="0070C0"/>
                <w:sz w:val="20"/>
                <w:lang w:val="fr-FR"/>
              </w:rPr>
              <w:t>Maïlys</w:t>
            </w:r>
            <w:proofErr w:type="spellEnd"/>
            <w:r w:rsidRPr="00C76628">
              <w:rPr>
                <w:color w:val="0070C0"/>
                <w:sz w:val="20"/>
                <w:lang w:val="fr-FR"/>
              </w:rPr>
              <w:t xml:space="preserve"> P</w:t>
            </w:r>
          </w:p>
          <w:p w:rsidR="00C76628" w:rsidRPr="00C76628" w:rsidRDefault="00C76628" w:rsidP="00C76628">
            <w:pPr>
              <w:rPr>
                <w:color w:val="0070C0"/>
                <w:sz w:val="20"/>
                <w:lang w:val="fr-FR"/>
              </w:rPr>
            </w:pPr>
            <w:r w:rsidRPr="00C76628">
              <w:rPr>
                <w:color w:val="0070C0"/>
                <w:sz w:val="20"/>
                <w:lang w:val="fr-FR"/>
              </w:rPr>
              <w:t>Camille DD</w:t>
            </w:r>
          </w:p>
          <w:p w:rsidR="00C76628" w:rsidRPr="00C76628" w:rsidRDefault="00C76628" w:rsidP="00C76628">
            <w:pPr>
              <w:rPr>
                <w:color w:val="0070C0"/>
                <w:sz w:val="20"/>
                <w:lang w:val="fr-FR"/>
              </w:rPr>
            </w:pPr>
            <w:r w:rsidRPr="00C76628">
              <w:rPr>
                <w:color w:val="0070C0"/>
                <w:sz w:val="20"/>
                <w:lang w:val="fr-FR"/>
              </w:rPr>
              <w:t>Valentin G (4</w:t>
            </w:r>
            <w:r w:rsidRPr="00C76628">
              <w:rPr>
                <w:color w:val="0070C0"/>
                <w:sz w:val="20"/>
                <w:vertAlign w:val="superscript"/>
                <w:lang w:val="fr-FR"/>
              </w:rPr>
              <w:t>ème</w:t>
            </w:r>
            <w:r w:rsidRPr="00C76628">
              <w:rPr>
                <w:color w:val="0070C0"/>
                <w:sz w:val="20"/>
                <w:lang w:val="fr-FR"/>
              </w:rPr>
              <w:t xml:space="preserve"> meilleure perf CG)</w:t>
            </w:r>
          </w:p>
          <w:p w:rsidR="009C3277" w:rsidRPr="00B74220" w:rsidRDefault="00B74220">
            <w:pPr>
              <w:pStyle w:val="Titrevnement"/>
              <w:rPr>
                <w:sz w:val="40"/>
                <w:szCs w:val="40"/>
                <w:lang w:val="fr-FR"/>
              </w:rPr>
            </w:pPr>
            <w:r w:rsidRPr="00B74220">
              <w:rPr>
                <w:rFonts w:ascii="Impact" w:hAnsi="Impact"/>
                <w:color w:val="8D8B00"/>
                <w:sz w:val="40"/>
                <w:szCs w:val="40"/>
                <w:lang w:val="fr-FR"/>
              </w:rPr>
              <w:t>Challenge SAUTS</w:t>
            </w:r>
          </w:p>
          <w:p w:rsidR="00B74220" w:rsidRPr="00C76628" w:rsidRDefault="00B74220" w:rsidP="00B74220">
            <w:pPr>
              <w:rPr>
                <w:sz w:val="24"/>
                <w:szCs w:val="24"/>
              </w:rPr>
            </w:pPr>
            <w:proofErr w:type="spellStart"/>
            <w:r w:rsidRPr="00C76628">
              <w:rPr>
                <w:sz w:val="24"/>
                <w:szCs w:val="24"/>
                <w:u w:val="single"/>
              </w:rPr>
              <w:t>Collège</w:t>
            </w:r>
            <w:proofErr w:type="spellEnd"/>
            <w:r w:rsidRPr="00C76628">
              <w:rPr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28</w:t>
            </w:r>
            <w:r w:rsidRPr="00C76628">
              <w:rPr>
                <w:sz w:val="24"/>
                <w:szCs w:val="24"/>
                <w:vertAlign w:val="superscript"/>
              </w:rPr>
              <w:t xml:space="preserve">ème </w:t>
            </w:r>
            <w:r>
              <w:rPr>
                <w:sz w:val="24"/>
                <w:szCs w:val="24"/>
              </w:rPr>
              <w:t>/44 avec 46</w:t>
            </w:r>
            <w:r w:rsidRPr="00C76628">
              <w:rPr>
                <w:sz w:val="24"/>
                <w:szCs w:val="24"/>
              </w:rPr>
              <w:t xml:space="preserve"> pts</w:t>
            </w:r>
          </w:p>
          <w:p w:rsidR="009C3277" w:rsidRDefault="00235D09" w:rsidP="00B74220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Elisa E</w:t>
            </w:r>
          </w:p>
          <w:p w:rsidR="00235D09" w:rsidRDefault="00235D09" w:rsidP="00B74220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Martin G</w:t>
            </w:r>
          </w:p>
          <w:p w:rsidR="00235D09" w:rsidRDefault="00235D09" w:rsidP="00B74220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Marie C</w:t>
            </w:r>
          </w:p>
          <w:p w:rsidR="00235D09" w:rsidRPr="00E066C2" w:rsidRDefault="00235D09" w:rsidP="00B74220">
            <w:pPr>
              <w:rPr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Laure B</w:t>
            </w:r>
          </w:p>
          <w:p w:rsidR="009C3277" w:rsidRDefault="00235D09">
            <w:pPr>
              <w:pStyle w:val="Titrevnement"/>
              <w:rPr>
                <w:rFonts w:ascii="Impact" w:hAnsi="Impact"/>
                <w:color w:val="8D8B00"/>
                <w:sz w:val="40"/>
                <w:szCs w:val="40"/>
              </w:rPr>
            </w:pPr>
            <w:r w:rsidRPr="00235D09">
              <w:rPr>
                <w:rFonts w:ascii="Impact" w:hAnsi="Impact"/>
                <w:color w:val="8D8B00"/>
                <w:sz w:val="40"/>
                <w:szCs w:val="40"/>
              </w:rPr>
              <w:t>Challenge vitesse</w:t>
            </w:r>
          </w:p>
          <w:p w:rsidR="00235D09" w:rsidRPr="00C76628" w:rsidRDefault="00235D09" w:rsidP="00235D09">
            <w:pPr>
              <w:rPr>
                <w:sz w:val="24"/>
                <w:szCs w:val="24"/>
              </w:rPr>
            </w:pPr>
            <w:proofErr w:type="spellStart"/>
            <w:r w:rsidRPr="00C76628">
              <w:rPr>
                <w:sz w:val="24"/>
                <w:szCs w:val="24"/>
                <w:u w:val="single"/>
              </w:rPr>
              <w:t>Collège</w:t>
            </w:r>
            <w:proofErr w:type="spellEnd"/>
            <w:r w:rsidRPr="00C76628">
              <w:rPr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19</w:t>
            </w:r>
            <w:r w:rsidRPr="00C76628">
              <w:rPr>
                <w:sz w:val="24"/>
                <w:szCs w:val="24"/>
                <w:vertAlign w:val="superscript"/>
              </w:rPr>
              <w:t xml:space="preserve">ème </w:t>
            </w:r>
            <w:r>
              <w:rPr>
                <w:sz w:val="24"/>
                <w:szCs w:val="24"/>
              </w:rPr>
              <w:t xml:space="preserve">/46 avec 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5</w:t>
            </w:r>
            <w:r w:rsidRPr="00C76628">
              <w:rPr>
                <w:sz w:val="24"/>
                <w:szCs w:val="24"/>
              </w:rPr>
              <w:t xml:space="preserve"> pts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Justine B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proofErr w:type="spellStart"/>
            <w:r>
              <w:rPr>
                <w:color w:val="0070C0"/>
                <w:sz w:val="20"/>
                <w:lang w:val="fr-FR"/>
              </w:rPr>
              <w:t>Maïlys</w:t>
            </w:r>
            <w:proofErr w:type="spellEnd"/>
            <w:r>
              <w:rPr>
                <w:color w:val="0070C0"/>
                <w:sz w:val="20"/>
                <w:lang w:val="fr-FR"/>
              </w:rPr>
              <w:t xml:space="preserve"> P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Maëva P</w:t>
            </w:r>
          </w:p>
          <w:p w:rsidR="00235D09" w:rsidRPr="00E066C2" w:rsidRDefault="00235D09" w:rsidP="00235D09">
            <w:pPr>
              <w:rPr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Laure B</w:t>
            </w:r>
          </w:p>
          <w:p w:rsidR="009C3277" w:rsidRPr="00803136" w:rsidRDefault="009C3277" w:rsidP="00235D09">
            <w:pPr>
              <w:rPr>
                <w:lang w:val="fr-FR"/>
              </w:rPr>
            </w:pPr>
          </w:p>
          <w:p w:rsidR="009C3277" w:rsidRPr="00803136" w:rsidRDefault="00235D09">
            <w:pPr>
              <w:pStyle w:val="Titrevnement"/>
              <w:rPr>
                <w:sz w:val="44"/>
                <w:szCs w:val="44"/>
                <w:lang w:val="fr-FR"/>
              </w:rPr>
            </w:pPr>
            <w:r>
              <w:rPr>
                <w:rFonts w:ascii="Impact" w:hAnsi="Impact"/>
                <w:color w:val="8D8B00"/>
                <w:sz w:val="44"/>
                <w:szCs w:val="44"/>
                <w:lang w:val="fr-FR"/>
              </w:rPr>
              <w:t>Triathlon benjamins</w:t>
            </w:r>
          </w:p>
          <w:p w:rsidR="00235D09" w:rsidRPr="00C76628" w:rsidRDefault="00235D09" w:rsidP="00235D09">
            <w:pPr>
              <w:rPr>
                <w:sz w:val="24"/>
                <w:szCs w:val="24"/>
              </w:rPr>
            </w:pPr>
            <w:proofErr w:type="spellStart"/>
            <w:r w:rsidRPr="00C76628">
              <w:rPr>
                <w:sz w:val="24"/>
                <w:szCs w:val="24"/>
                <w:u w:val="single"/>
              </w:rPr>
              <w:t>Collège</w:t>
            </w:r>
            <w:proofErr w:type="spellEnd"/>
            <w:r w:rsidRPr="00C76628">
              <w:rPr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15</w:t>
            </w:r>
            <w:r w:rsidRPr="00C76628">
              <w:rPr>
                <w:sz w:val="24"/>
                <w:szCs w:val="24"/>
                <w:vertAlign w:val="superscript"/>
              </w:rPr>
              <w:t xml:space="preserve">ème </w:t>
            </w:r>
            <w:r>
              <w:rPr>
                <w:sz w:val="24"/>
                <w:szCs w:val="24"/>
              </w:rPr>
              <w:t>/63 avec 271</w:t>
            </w:r>
            <w:r w:rsidRPr="00C76628">
              <w:rPr>
                <w:sz w:val="24"/>
                <w:szCs w:val="24"/>
              </w:rPr>
              <w:t xml:space="preserve"> pts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Léna M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Manon G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Enzo D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Chloé D</w:t>
            </w:r>
          </w:p>
          <w:p w:rsidR="00235D09" w:rsidRDefault="00235D09" w:rsidP="00235D09">
            <w:pPr>
              <w:rPr>
                <w:color w:val="0070C0"/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Julie O</w:t>
            </w:r>
          </w:p>
          <w:p w:rsidR="009C3277" w:rsidRPr="00AB5D80" w:rsidRDefault="009C3277" w:rsidP="00235D09">
            <w:pPr>
              <w:rPr>
                <w:sz w:val="24"/>
                <w:szCs w:val="24"/>
                <w:lang w:val="fr-FR"/>
              </w:rPr>
            </w:pPr>
          </w:p>
        </w:tc>
      </w:tr>
    </w:tbl>
    <w:p w:rsidR="009C3277" w:rsidRPr="00AB5D80" w:rsidRDefault="009C3277" w:rsidP="00C76628">
      <w:pPr>
        <w:pStyle w:val="Espacedutableau"/>
        <w:rPr>
          <w:lang w:val="fr-FR"/>
        </w:rPr>
      </w:pPr>
    </w:p>
    <w:sectPr w:rsidR="009C3277" w:rsidRPr="00AB5D80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628"/>
    <w:rsid w:val="00235D09"/>
    <w:rsid w:val="00803136"/>
    <w:rsid w:val="00906576"/>
    <w:rsid w:val="009C3277"/>
    <w:rsid w:val="00AB5D80"/>
    <w:rsid w:val="00B74220"/>
    <w:rsid w:val="00B765FB"/>
    <w:rsid w:val="00C76628"/>
    <w:rsid w:val="00DA71C3"/>
    <w:rsid w:val="00E0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AE8FB2-AEB7-40CF-8BEE-3256CD35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pacedutableau">
    <w:name w:val="Espace du tableau"/>
    <w:basedOn w:val="Normal"/>
    <w:uiPriority w:val="99"/>
    <w:semiHidden/>
    <w:pPr>
      <w:spacing w:line="120" w:lineRule="exact"/>
    </w:pPr>
    <w:rPr>
      <w:sz w:val="12"/>
    </w:rPr>
  </w:style>
  <w:style w:type="character" w:styleId="Lienhypertexte">
    <w:name w:val="Hyperlink"/>
    <w:basedOn w:val="Policepardfaut"/>
    <w:uiPriority w:val="99"/>
    <w:unhideWhenUsed/>
    <w:rPr>
      <w:color w:val="8D8B00" w:themeColor="accent1"/>
      <w:u w:val="none"/>
    </w:rPr>
  </w:style>
  <w:style w:type="paragraph" w:styleId="Titre">
    <w:name w:val="Title"/>
    <w:basedOn w:val="Normal"/>
    <w:next w:val="Normal"/>
    <w:link w:val="TitreC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lev">
    <w:name w:val="Strong"/>
    <w:basedOn w:val="Policepardfaut"/>
    <w:uiPriority w:val="1"/>
    <w:qFormat/>
    <w:rPr>
      <w:b w:val="0"/>
      <w:bCs w:val="0"/>
      <w:color w:val="8D8B00" w:themeColor="accent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Titrevnement">
    <w:name w:val="Titre Événement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Informationsdvnement">
    <w:name w:val="Informations d’événement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resse">
    <w:name w:val="Adresse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Normalcentr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Sous-titredvnement">
    <w:name w:val="Sous-titre d’événement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1A1A1A" w:themeColor="text2"/>
      <w:u w:val="none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\AppData\Roaming\Microsoft\Templates\Prospectus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CE5E982-31A4-4E43-A2ED-1B6435D69F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Prospectus.dotx</Template>
  <TotalTime>35</TotalTime>
  <Pages>1</Pages>
  <Words>96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Vray</dc:creator>
  <cp:keywords/>
  <dc:description/>
  <cp:lastModifiedBy>Emmanuel Vray</cp:lastModifiedBy>
  <cp:revision>1</cp:revision>
  <dcterms:created xsi:type="dcterms:W3CDTF">2015-10-08T16:19:00Z</dcterms:created>
  <dcterms:modified xsi:type="dcterms:W3CDTF">2015-10-08T16:54:00Z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TC029282839991</vt:lpwstr>
  </property>
</Properties>
</file>